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855"/>
        <w:gridCol w:w="6761"/>
      </w:tblGrid>
      <w:tr w:rsidR="004A32E9" w14:paraId="507197A5" w14:textId="77777777" w:rsidTr="00B57066">
        <w:trPr>
          <w:trHeight w:val="1771"/>
        </w:trPr>
        <w:tc>
          <w:tcPr>
            <w:tcW w:w="2687" w:type="pct"/>
          </w:tcPr>
          <w:p w14:paraId="6D4FB6D1" w14:textId="77777777" w:rsidR="004A32E9" w:rsidRPr="00677665" w:rsidRDefault="004A32E9" w:rsidP="004A32E9">
            <w:pPr>
              <w:pStyle w:val="Month"/>
              <w:rPr>
                <w:color w:val="FDA147" w:themeColor="accent5" w:themeTint="99"/>
                <w:sz w:val="74"/>
                <w:szCs w:val="74"/>
              </w:rPr>
            </w:pPr>
            <w:r w:rsidRPr="00677665">
              <w:rPr>
                <w:color w:val="FDA147" w:themeColor="accent5" w:themeTint="99"/>
                <w:sz w:val="74"/>
                <w:szCs w:val="74"/>
              </w:rPr>
              <w:t>Miss Bawn</w:t>
            </w:r>
          </w:p>
          <w:p w14:paraId="26256DBB" w14:textId="77777777" w:rsidR="004A32E9" w:rsidRPr="008248F8" w:rsidRDefault="004A32E9" w:rsidP="004A32E9">
            <w:pPr>
              <w:pStyle w:val="Month"/>
              <w:rPr>
                <w:sz w:val="80"/>
                <w:szCs w:val="80"/>
              </w:rPr>
            </w:pPr>
            <w:r w:rsidRPr="00677665">
              <w:rPr>
                <w:color w:val="FDA147" w:themeColor="accent5" w:themeTint="99"/>
                <w:sz w:val="74"/>
                <w:szCs w:val="74"/>
              </w:rPr>
              <w:t>Grade 3</w:t>
            </w:r>
            <w:r w:rsidRPr="008248F8">
              <w:rPr>
                <w:sz w:val="80"/>
                <w:szCs w:val="80"/>
              </w:rPr>
              <w:t xml:space="preserve"> </w:t>
            </w:r>
            <w:r w:rsidR="00AB5189">
              <w:rPr>
                <w:noProof/>
                <w:sz w:val="80"/>
                <w:szCs w:val="80"/>
              </w:rPr>
              <w:drawing>
                <wp:inline distT="0" distB="0" distL="0" distR="0" wp14:anchorId="7756AC00" wp14:editId="53117934">
                  <wp:extent cx="975360" cy="723393"/>
                  <wp:effectExtent l="0" t="0" r="0" b="0"/>
                  <wp:docPr id="6" name="Picture 6" descr="Macintosh HD:Users:alichiabawn:Desktop:apple-basket-clipart-dirz76yi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lichiabawn:Desktop:apple-basket-clipart-dirz76yi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93" cy="72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pct"/>
          </w:tcPr>
          <w:p w14:paraId="04EF77E1" w14:textId="77777777" w:rsidR="004A32E9" w:rsidRPr="00677665" w:rsidRDefault="004A32E9" w:rsidP="00AB5189">
            <w:pPr>
              <w:pStyle w:val="Month"/>
              <w:jc w:val="center"/>
              <w:rPr>
                <w:color w:val="944A01" w:themeColor="accent5" w:themeShade="BF"/>
                <w:sz w:val="74"/>
                <w:szCs w:val="74"/>
              </w:rPr>
            </w:pPr>
            <w:r w:rsidRPr="00677665">
              <w:rPr>
                <w:color w:val="944A01" w:themeColor="accent5" w:themeShade="BF"/>
                <w:sz w:val="74"/>
                <w:szCs w:val="74"/>
              </w:rPr>
              <w:t xml:space="preserve">September </w:t>
            </w:r>
            <w:r w:rsidRPr="00677665">
              <w:rPr>
                <w:color w:val="944A01" w:themeColor="accent5" w:themeShade="BF"/>
                <w:sz w:val="74"/>
                <w:szCs w:val="74"/>
              </w:rPr>
              <w:fldChar w:fldCharType="begin"/>
            </w:r>
            <w:r w:rsidRPr="00677665">
              <w:rPr>
                <w:color w:val="944A01" w:themeColor="accent5" w:themeShade="BF"/>
                <w:sz w:val="74"/>
                <w:szCs w:val="74"/>
              </w:rPr>
              <w:instrText xml:space="preserve"> DOCVARIABLE  MonthStart \@  yyyy   \* MERGEFORMAT </w:instrText>
            </w:r>
            <w:r w:rsidRPr="00677665">
              <w:rPr>
                <w:color w:val="944A01" w:themeColor="accent5" w:themeShade="BF"/>
                <w:sz w:val="74"/>
                <w:szCs w:val="74"/>
              </w:rPr>
              <w:fldChar w:fldCharType="separate"/>
            </w:r>
            <w:r w:rsidRPr="00677665">
              <w:rPr>
                <w:color w:val="944A01" w:themeColor="accent5" w:themeShade="BF"/>
                <w:sz w:val="74"/>
                <w:szCs w:val="74"/>
              </w:rPr>
              <w:t>2016</w:t>
            </w:r>
            <w:r w:rsidRPr="00677665">
              <w:rPr>
                <w:color w:val="944A01" w:themeColor="accent5" w:themeShade="BF"/>
                <w:sz w:val="74"/>
                <w:szCs w:val="74"/>
              </w:rPr>
              <w:fldChar w:fldCharType="end"/>
            </w:r>
          </w:p>
          <w:p w14:paraId="71D69727" w14:textId="77777777" w:rsidR="00AB5189" w:rsidRPr="008248F8" w:rsidRDefault="00E533A3" w:rsidP="00AB5189">
            <w:pPr>
              <w:pStyle w:val="Month"/>
              <w:jc w:val="center"/>
              <w:rPr>
                <w:sz w:val="80"/>
                <w:szCs w:val="80"/>
              </w:rPr>
            </w:pPr>
            <w:r>
              <w:rPr>
                <w:noProof/>
                <w:sz w:val="80"/>
                <w:szCs w:val="80"/>
              </w:rPr>
              <w:drawing>
                <wp:inline distT="0" distB="0" distL="0" distR="0" wp14:anchorId="6063ADCF" wp14:editId="6CD160FF">
                  <wp:extent cx="2564969" cy="773545"/>
                  <wp:effectExtent l="0" t="0" r="635" b="0"/>
                  <wp:docPr id="8" name="Picture 8" descr="Macintosh HD:Users:alichiabawn:Desktop:Fall-leaves-fall-clip-art-autumn-clip-art-leaves-clip-ar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lichiabawn:Desktop:Fall-leaves-fall-clip-art-autumn-clip-art-leaves-clip-art-clipa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" t="5170" r="1353" b="3686"/>
                          <a:stretch/>
                        </pic:blipFill>
                        <pic:spPr bwMode="auto">
                          <a:xfrm>
                            <a:off x="0" y="0"/>
                            <a:ext cx="2573002" cy="7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pPr w:leftFromText="180" w:rightFromText="180" w:vertAnchor="page" w:horzAnchor="page" w:tblpX="649" w:tblpY="3097"/>
        <w:tblW w:w="5019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84"/>
        <w:gridCol w:w="2084"/>
        <w:gridCol w:w="2180"/>
        <w:gridCol w:w="2083"/>
        <w:gridCol w:w="2083"/>
        <w:gridCol w:w="2083"/>
        <w:gridCol w:w="2075"/>
      </w:tblGrid>
      <w:tr w:rsidR="00E533A3" w14:paraId="54FDB0C9" w14:textId="77777777" w:rsidTr="0067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tcW w:w="710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14:paraId="30D3851C" w14:textId="77777777" w:rsidR="00E533A3" w:rsidRDefault="00E533A3" w:rsidP="00E533A3">
            <w:pPr>
              <w:pStyle w:val="Days"/>
            </w:pPr>
            <w:r>
              <w:t>Sunday</w:t>
            </w:r>
          </w:p>
        </w:tc>
        <w:tc>
          <w:tcPr>
            <w:tcW w:w="71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</w:tcPr>
          <w:p w14:paraId="3DA659CA" w14:textId="77777777" w:rsidR="00E533A3" w:rsidRDefault="00E533A3" w:rsidP="00E533A3">
            <w:pPr>
              <w:pStyle w:val="Days"/>
            </w:pPr>
            <w:r>
              <w:t>Monday</w:t>
            </w:r>
          </w:p>
        </w:tc>
        <w:tc>
          <w:tcPr>
            <w:tcW w:w="743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</w:tcPr>
          <w:p w14:paraId="31CF7353" w14:textId="77777777" w:rsidR="00E533A3" w:rsidRDefault="00E533A3" w:rsidP="00E533A3">
            <w:pPr>
              <w:pStyle w:val="Days"/>
            </w:pPr>
            <w:r>
              <w:t>Tuesday</w:t>
            </w:r>
          </w:p>
        </w:tc>
        <w:tc>
          <w:tcPr>
            <w:tcW w:w="71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</w:tcPr>
          <w:p w14:paraId="7E8801ED" w14:textId="77777777" w:rsidR="00E533A3" w:rsidRDefault="00E533A3" w:rsidP="00E533A3">
            <w:pPr>
              <w:pStyle w:val="Days"/>
            </w:pPr>
            <w:r>
              <w:t>Wednesday</w:t>
            </w:r>
          </w:p>
        </w:tc>
        <w:tc>
          <w:tcPr>
            <w:tcW w:w="71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</w:tcPr>
          <w:p w14:paraId="42BEEBF1" w14:textId="77777777" w:rsidR="00E533A3" w:rsidRDefault="00E533A3" w:rsidP="00E533A3">
            <w:pPr>
              <w:pStyle w:val="Days"/>
            </w:pPr>
            <w:r>
              <w:t>Thursday</w:t>
            </w:r>
          </w:p>
        </w:tc>
        <w:tc>
          <w:tcPr>
            <w:tcW w:w="710" w:type="pct"/>
            <w:tcBorders>
              <w:bottom w:val="single" w:sz="4" w:space="0" w:color="BFBFBF" w:themeColor="background1" w:themeShade="BF"/>
            </w:tcBorders>
            <w:shd w:val="clear" w:color="auto" w:fill="FDA147" w:themeFill="accent5" w:themeFillTint="99"/>
          </w:tcPr>
          <w:p w14:paraId="316E465B" w14:textId="77777777" w:rsidR="00E533A3" w:rsidRDefault="00E533A3" w:rsidP="00E533A3">
            <w:pPr>
              <w:pStyle w:val="Days"/>
            </w:pPr>
            <w:r>
              <w:t>Friday</w:t>
            </w:r>
          </w:p>
        </w:tc>
        <w:tc>
          <w:tcPr>
            <w:tcW w:w="707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14:paraId="6E8DE7AC" w14:textId="77777777" w:rsidR="00E533A3" w:rsidRDefault="00E533A3" w:rsidP="00E533A3">
            <w:pPr>
              <w:pStyle w:val="Days"/>
            </w:pPr>
            <w:r>
              <w:t>Saturday</w:t>
            </w:r>
          </w:p>
        </w:tc>
      </w:tr>
      <w:tr w:rsidR="00E533A3" w14:paraId="2C6EAB34" w14:textId="77777777" w:rsidTr="00E533A3">
        <w:trPr>
          <w:trHeight w:val="278"/>
        </w:trPr>
        <w:tc>
          <w:tcPr>
            <w:tcW w:w="710" w:type="pct"/>
            <w:tcBorders>
              <w:bottom w:val="nil"/>
            </w:tcBorders>
          </w:tcPr>
          <w:p w14:paraId="2374003D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3439E93F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14:paraId="2CB5DB7F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57B26729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722C696E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separate"/>
            </w:r>
            <w:r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2CD5A37D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707" w:type="pct"/>
            <w:tcBorders>
              <w:bottom w:val="nil"/>
            </w:tcBorders>
          </w:tcPr>
          <w:p w14:paraId="1AEDB613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Thursday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</w:t>
            </w:r>
            <w:r w:rsidRPr="00566EB4">
              <w:fldChar w:fldCharType="end"/>
            </w:r>
          </w:p>
        </w:tc>
      </w:tr>
      <w:tr w:rsidR="00E533A3" w14:paraId="461CA334" w14:textId="77777777" w:rsidTr="00B57066">
        <w:trPr>
          <w:trHeight w:val="680"/>
        </w:trPr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2CAABB7D" w14:textId="77777777" w:rsidR="00E533A3" w:rsidRPr="00566EB4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2CE77CD5" w14:textId="77777777" w:rsidR="00E533A3" w:rsidRPr="00566EB4" w:rsidRDefault="00E533A3" w:rsidP="00E533A3"/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14:paraId="47ACC9BA" w14:textId="77777777" w:rsidR="00E533A3" w:rsidRPr="0023365C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4AC3AFF3" w14:textId="77777777" w:rsidR="00E533A3" w:rsidRPr="00566EB4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5041CCC7" w14:textId="77777777" w:rsidR="00E533A3" w:rsidRPr="00566EB4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0759BD6C" w14:textId="77777777" w:rsidR="00E533A3" w:rsidRPr="00566EB4" w:rsidRDefault="00E533A3" w:rsidP="00E533A3"/>
        </w:tc>
        <w:tc>
          <w:tcPr>
            <w:tcW w:w="707" w:type="pct"/>
            <w:tcBorders>
              <w:top w:val="nil"/>
              <w:bottom w:val="single" w:sz="4" w:space="0" w:color="BFBFBF" w:themeColor="background1" w:themeShade="BF"/>
            </w:tcBorders>
          </w:tcPr>
          <w:p w14:paraId="18C48485" w14:textId="77777777" w:rsidR="00E533A3" w:rsidRPr="00566EB4" w:rsidRDefault="00E533A3" w:rsidP="00E533A3"/>
        </w:tc>
      </w:tr>
      <w:tr w:rsidR="00E533A3" w14:paraId="55EFEEE7" w14:textId="77777777" w:rsidTr="00E533A3">
        <w:trPr>
          <w:trHeight w:val="161"/>
        </w:trPr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53ADE745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518E12B0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  <w:shd w:val="clear" w:color="auto" w:fill="F7F7F7" w:themeFill="background2"/>
          </w:tcPr>
          <w:p w14:paraId="526FD4DC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2745DD7B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3E4E7E31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644BF4B7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707" w:type="pct"/>
            <w:tcBorders>
              <w:bottom w:val="nil"/>
            </w:tcBorders>
            <w:shd w:val="clear" w:color="auto" w:fill="F7F7F7" w:themeFill="background2"/>
          </w:tcPr>
          <w:p w14:paraId="50F8054B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>
              <w:rPr>
                <w:noProof/>
              </w:rPr>
              <w:t>10</w:t>
            </w:r>
            <w:r w:rsidRPr="00566EB4">
              <w:fldChar w:fldCharType="end"/>
            </w:r>
          </w:p>
        </w:tc>
      </w:tr>
      <w:tr w:rsidR="00E533A3" w14:paraId="10C85751" w14:textId="77777777" w:rsidTr="00E533A3">
        <w:trPr>
          <w:trHeight w:val="972"/>
        </w:trPr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0ACF9E5" w14:textId="77777777" w:rsidR="00E533A3" w:rsidRPr="00566EB4" w:rsidRDefault="00E533A3" w:rsidP="00E533A3">
            <w:bookmarkStart w:id="0" w:name="_GoBack"/>
            <w:bookmarkEnd w:id="0"/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6FBA833" w14:textId="77777777" w:rsidR="00E533A3" w:rsidRDefault="00E533A3" w:rsidP="00E533A3">
            <w:pPr>
              <w:jc w:val="center"/>
            </w:pPr>
            <w:r>
              <w:t>Labor Day</w:t>
            </w:r>
          </w:p>
          <w:p w14:paraId="6F70767B" w14:textId="77777777" w:rsidR="00E533A3" w:rsidRPr="00566EB4" w:rsidRDefault="00E533A3" w:rsidP="00E533A3">
            <w:pPr>
              <w:jc w:val="center"/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57C32A65" wp14:editId="753E4AAA">
                  <wp:extent cx="815090" cy="583382"/>
                  <wp:effectExtent l="0" t="0" r="0" b="127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5838" cy="58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87E313D" w14:textId="77777777" w:rsidR="00E533A3" w:rsidRDefault="00E533A3" w:rsidP="00E533A3">
            <w:r>
              <w:t>First Day of School</w:t>
            </w:r>
          </w:p>
          <w:p w14:paraId="2C33C202" w14:textId="77777777" w:rsidR="00E533A3" w:rsidRDefault="00E533A3" w:rsidP="00E533A3">
            <w:pPr>
              <w:ind w:left="-281"/>
              <w:jc w:val="center"/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71C36420" wp14:editId="6FE50FF1">
                  <wp:extent cx="532602" cy="542109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44" cy="5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6A031" w14:textId="77777777" w:rsidR="00E533A3" w:rsidRPr="00566EB4" w:rsidRDefault="00E533A3" w:rsidP="00E533A3">
            <w:pPr>
              <w:jc w:val="center"/>
            </w:pPr>
            <w: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B5C4CFF" w14:textId="77777777" w:rsidR="00E533A3" w:rsidRDefault="00E533A3" w:rsidP="00E533A3">
            <w:pPr>
              <w:jc w:val="center"/>
            </w:pPr>
          </w:p>
          <w:p w14:paraId="6F029A44" w14:textId="77777777" w:rsidR="00E533A3" w:rsidRDefault="00E533A3" w:rsidP="00E533A3">
            <w:pPr>
              <w:jc w:val="center"/>
            </w:pPr>
          </w:p>
          <w:p w14:paraId="51E5156B" w14:textId="77777777" w:rsidR="00E533A3" w:rsidRDefault="00E533A3" w:rsidP="00E533A3">
            <w:pPr>
              <w:jc w:val="center"/>
            </w:pPr>
          </w:p>
          <w:p w14:paraId="5C73874E" w14:textId="77777777" w:rsidR="00E533A3" w:rsidRDefault="00E533A3" w:rsidP="00E533A3">
            <w:pPr>
              <w:jc w:val="center"/>
            </w:pPr>
          </w:p>
          <w:p w14:paraId="571AA895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4C22F86" w14:textId="77777777" w:rsidR="00E533A3" w:rsidRDefault="00E533A3" w:rsidP="00E533A3">
            <w:pPr>
              <w:jc w:val="center"/>
            </w:pPr>
          </w:p>
          <w:p w14:paraId="18A607E4" w14:textId="77777777" w:rsidR="00E533A3" w:rsidRDefault="00E533A3" w:rsidP="00E533A3">
            <w:pPr>
              <w:jc w:val="center"/>
            </w:pPr>
          </w:p>
          <w:p w14:paraId="348971FF" w14:textId="77777777" w:rsidR="00E533A3" w:rsidRDefault="00E533A3" w:rsidP="00E533A3">
            <w:pPr>
              <w:jc w:val="center"/>
            </w:pPr>
          </w:p>
          <w:p w14:paraId="17E71802" w14:textId="77777777" w:rsidR="00E533A3" w:rsidRDefault="00E533A3" w:rsidP="00E533A3">
            <w:pPr>
              <w:jc w:val="center"/>
            </w:pPr>
          </w:p>
          <w:p w14:paraId="1790CC70" w14:textId="77777777" w:rsidR="00E533A3" w:rsidRPr="00566EB4" w:rsidRDefault="00E533A3" w:rsidP="00E533A3">
            <w:pPr>
              <w:jc w:val="center"/>
            </w:pPr>
            <w: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8FF91A5" w14:textId="77777777" w:rsidR="00E533A3" w:rsidRDefault="00E533A3" w:rsidP="00E533A3">
            <w:pPr>
              <w:jc w:val="center"/>
            </w:pPr>
          </w:p>
          <w:p w14:paraId="6F83402E" w14:textId="77777777" w:rsidR="00E533A3" w:rsidRDefault="00E533A3" w:rsidP="00E533A3">
            <w:pPr>
              <w:jc w:val="center"/>
            </w:pPr>
          </w:p>
          <w:p w14:paraId="19420B5E" w14:textId="77777777" w:rsidR="00E533A3" w:rsidRDefault="00E533A3" w:rsidP="00E533A3">
            <w:pPr>
              <w:jc w:val="center"/>
            </w:pPr>
          </w:p>
          <w:p w14:paraId="15BAC2EF" w14:textId="77777777" w:rsidR="00E533A3" w:rsidRDefault="00E533A3" w:rsidP="00E533A3">
            <w:pPr>
              <w:jc w:val="center"/>
            </w:pPr>
            <w:r>
              <w:t>LIBRARY</w:t>
            </w:r>
          </w:p>
          <w:p w14:paraId="38D4FDA0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0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12C2CF" w14:textId="77777777" w:rsidR="00E533A3" w:rsidRPr="00566EB4" w:rsidRDefault="00E533A3" w:rsidP="00E533A3"/>
        </w:tc>
      </w:tr>
      <w:tr w:rsidR="00E533A3" w14:paraId="00625DF1" w14:textId="77777777" w:rsidTr="00E533A3">
        <w:trPr>
          <w:trHeight w:val="341"/>
        </w:trPr>
        <w:tc>
          <w:tcPr>
            <w:tcW w:w="710" w:type="pct"/>
            <w:tcBorders>
              <w:bottom w:val="nil"/>
            </w:tcBorders>
          </w:tcPr>
          <w:p w14:paraId="70CA8947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2501543E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14:paraId="3F099448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6D8A6C1D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72628C31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49A93726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707" w:type="pct"/>
            <w:tcBorders>
              <w:bottom w:val="nil"/>
            </w:tcBorders>
          </w:tcPr>
          <w:p w14:paraId="7BB596AD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>
              <w:rPr>
                <w:noProof/>
              </w:rPr>
              <w:t>17</w:t>
            </w:r>
            <w:r w:rsidRPr="00566EB4">
              <w:fldChar w:fldCharType="end"/>
            </w:r>
          </w:p>
        </w:tc>
      </w:tr>
      <w:tr w:rsidR="00E533A3" w14:paraId="621BFB1B" w14:textId="77777777" w:rsidTr="00E533A3">
        <w:trPr>
          <w:trHeight w:val="972"/>
        </w:trPr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58BA9A06" w14:textId="77777777" w:rsidR="00E533A3" w:rsidRPr="00566EB4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09B3D038" w14:textId="77777777" w:rsidR="00E533A3" w:rsidRDefault="00E533A3" w:rsidP="00E533A3">
            <w:pPr>
              <w:jc w:val="center"/>
            </w:pPr>
          </w:p>
          <w:p w14:paraId="5247B5C1" w14:textId="77777777" w:rsidR="00E533A3" w:rsidRDefault="00E533A3" w:rsidP="00E533A3">
            <w:pPr>
              <w:jc w:val="center"/>
            </w:pPr>
          </w:p>
          <w:p w14:paraId="24149CE9" w14:textId="77777777" w:rsidR="00E533A3" w:rsidRDefault="00E533A3" w:rsidP="00E533A3">
            <w:pPr>
              <w:jc w:val="center"/>
            </w:pPr>
          </w:p>
          <w:p w14:paraId="45D44A6C" w14:textId="77777777" w:rsidR="00E533A3" w:rsidRDefault="00E533A3" w:rsidP="00E533A3">
            <w:pPr>
              <w:jc w:val="center"/>
            </w:pPr>
          </w:p>
          <w:p w14:paraId="7C37D86A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14:paraId="057649C8" w14:textId="77777777" w:rsidR="00E533A3" w:rsidRDefault="00E533A3" w:rsidP="00E533A3">
            <w:pPr>
              <w:jc w:val="center"/>
            </w:pPr>
            <w:r>
              <w:t>Open House 6:30pm</w:t>
            </w:r>
          </w:p>
          <w:p w14:paraId="25F92718" w14:textId="77777777" w:rsidR="00E533A3" w:rsidRDefault="00E533A3" w:rsidP="00E533A3">
            <w:pPr>
              <w:jc w:val="center"/>
            </w:pP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41A1752E" wp14:editId="6A193D73">
                  <wp:extent cx="1230413" cy="40882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88" cy="40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D885A" w14:textId="77777777" w:rsidR="00E533A3" w:rsidRPr="00566EB4" w:rsidRDefault="00E533A3" w:rsidP="00E533A3">
            <w:pPr>
              <w:jc w:val="center"/>
            </w:pP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3944CD39" w14:textId="77777777" w:rsidR="00E533A3" w:rsidRDefault="00E533A3" w:rsidP="00E533A3">
            <w:pPr>
              <w:jc w:val="center"/>
            </w:pPr>
          </w:p>
          <w:p w14:paraId="1F81C619" w14:textId="77777777" w:rsidR="00E533A3" w:rsidRDefault="00E533A3" w:rsidP="00E533A3">
            <w:pPr>
              <w:jc w:val="center"/>
            </w:pPr>
          </w:p>
          <w:p w14:paraId="50995E02" w14:textId="77777777" w:rsidR="00E533A3" w:rsidRDefault="00E533A3" w:rsidP="00E533A3">
            <w:pPr>
              <w:jc w:val="center"/>
            </w:pPr>
          </w:p>
          <w:p w14:paraId="26B86405" w14:textId="77777777" w:rsidR="00E533A3" w:rsidRDefault="00E533A3" w:rsidP="00E533A3">
            <w:pPr>
              <w:jc w:val="center"/>
            </w:pPr>
          </w:p>
          <w:p w14:paraId="0AE1DFDF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16562F80" w14:textId="77777777" w:rsidR="00E533A3" w:rsidRDefault="00E533A3" w:rsidP="00E533A3">
            <w:pPr>
              <w:jc w:val="center"/>
            </w:pPr>
          </w:p>
          <w:p w14:paraId="036911E7" w14:textId="77777777" w:rsidR="00E533A3" w:rsidRDefault="00E533A3" w:rsidP="00E533A3">
            <w:pPr>
              <w:jc w:val="center"/>
            </w:pPr>
          </w:p>
          <w:p w14:paraId="70E07A92" w14:textId="77777777" w:rsidR="00E533A3" w:rsidRDefault="00E533A3" w:rsidP="00E533A3">
            <w:pPr>
              <w:jc w:val="center"/>
            </w:pPr>
          </w:p>
          <w:p w14:paraId="6ECB20F5" w14:textId="77777777" w:rsidR="00E533A3" w:rsidRDefault="00E533A3" w:rsidP="00E533A3">
            <w:pPr>
              <w:jc w:val="center"/>
            </w:pPr>
          </w:p>
          <w:p w14:paraId="01BC42D4" w14:textId="77777777" w:rsidR="00E533A3" w:rsidRPr="00566EB4" w:rsidRDefault="00E533A3" w:rsidP="00E533A3">
            <w:pPr>
              <w:jc w:val="center"/>
            </w:pPr>
            <w: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2E5C812E" w14:textId="77777777" w:rsidR="00E533A3" w:rsidRDefault="00E533A3" w:rsidP="00E533A3">
            <w:pPr>
              <w:jc w:val="center"/>
            </w:pPr>
          </w:p>
          <w:p w14:paraId="2DD4841A" w14:textId="77777777" w:rsidR="00E533A3" w:rsidRDefault="00E533A3" w:rsidP="00E533A3">
            <w:pPr>
              <w:jc w:val="center"/>
            </w:pPr>
          </w:p>
          <w:p w14:paraId="4CDCA160" w14:textId="77777777" w:rsidR="00E533A3" w:rsidRDefault="00E533A3" w:rsidP="00E533A3">
            <w:pPr>
              <w:jc w:val="center"/>
            </w:pPr>
          </w:p>
          <w:p w14:paraId="4727C81A" w14:textId="77777777" w:rsidR="00E533A3" w:rsidRDefault="00E533A3" w:rsidP="00E533A3">
            <w:pPr>
              <w:jc w:val="center"/>
            </w:pPr>
            <w:r>
              <w:t>LIBRARY</w:t>
            </w:r>
          </w:p>
          <w:p w14:paraId="5C345A52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07" w:type="pct"/>
            <w:tcBorders>
              <w:top w:val="nil"/>
              <w:bottom w:val="single" w:sz="4" w:space="0" w:color="BFBFBF" w:themeColor="background1" w:themeShade="BF"/>
            </w:tcBorders>
          </w:tcPr>
          <w:p w14:paraId="5F79E390" w14:textId="77777777" w:rsidR="00E533A3" w:rsidRPr="00566EB4" w:rsidRDefault="00E533A3" w:rsidP="00E533A3"/>
        </w:tc>
      </w:tr>
      <w:tr w:rsidR="00E533A3" w14:paraId="70D0CCB6" w14:textId="77777777" w:rsidTr="00E533A3">
        <w:trPr>
          <w:trHeight w:val="305"/>
        </w:trPr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667D14F2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67997575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  <w:shd w:val="clear" w:color="auto" w:fill="F7F7F7" w:themeFill="background2"/>
          </w:tcPr>
          <w:p w14:paraId="053BF8C7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68C393A7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320451B3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  <w:shd w:val="clear" w:color="auto" w:fill="F7F7F7" w:themeFill="background2"/>
          </w:tcPr>
          <w:p w14:paraId="6ABF064F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707" w:type="pct"/>
            <w:tcBorders>
              <w:bottom w:val="nil"/>
            </w:tcBorders>
            <w:shd w:val="clear" w:color="auto" w:fill="F7F7F7" w:themeFill="background2"/>
          </w:tcPr>
          <w:p w14:paraId="3D61ED13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>
              <w:rPr>
                <w:noProof/>
              </w:rPr>
              <w:t>24</w:t>
            </w:r>
            <w:r w:rsidRPr="00566EB4">
              <w:fldChar w:fldCharType="end"/>
            </w:r>
          </w:p>
        </w:tc>
      </w:tr>
      <w:tr w:rsidR="00E533A3" w14:paraId="2CD19E46" w14:textId="77777777" w:rsidTr="00E533A3">
        <w:trPr>
          <w:trHeight w:val="972"/>
        </w:trPr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54A6804" w14:textId="77777777" w:rsidR="00E533A3" w:rsidRPr="00566EB4" w:rsidRDefault="00E533A3" w:rsidP="00E533A3"/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7F57081" w14:textId="46060F73" w:rsidR="00E533A3" w:rsidRDefault="00B57066" w:rsidP="00B570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694FE" wp14:editId="68DECA5C">
                  <wp:extent cx="622300" cy="7442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64" cy="74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9D1E5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25E72D" w14:textId="77777777" w:rsidR="00E533A3" w:rsidRDefault="00E533A3" w:rsidP="00E533A3">
            <w:pPr>
              <w:jc w:val="center"/>
            </w:pPr>
          </w:p>
          <w:p w14:paraId="6F2290E5" w14:textId="77777777" w:rsidR="00E533A3" w:rsidRDefault="00E533A3" w:rsidP="00E533A3">
            <w:pPr>
              <w:jc w:val="center"/>
            </w:pPr>
          </w:p>
          <w:p w14:paraId="1C1DA272" w14:textId="77777777" w:rsidR="00E533A3" w:rsidRDefault="00E533A3" w:rsidP="00E533A3">
            <w:pPr>
              <w:jc w:val="center"/>
            </w:pPr>
          </w:p>
          <w:p w14:paraId="37EDAFA1" w14:textId="77777777" w:rsidR="00E533A3" w:rsidRPr="00566EB4" w:rsidRDefault="00E533A3" w:rsidP="00E533A3">
            <w:pPr>
              <w:jc w:val="center"/>
            </w:pPr>
            <w: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4778084" w14:textId="77777777" w:rsidR="00E533A3" w:rsidRDefault="00E533A3" w:rsidP="00E533A3">
            <w:pPr>
              <w:jc w:val="center"/>
            </w:pPr>
          </w:p>
          <w:p w14:paraId="678A174D" w14:textId="77777777" w:rsidR="00E533A3" w:rsidRDefault="00E533A3" w:rsidP="00E533A3">
            <w:pPr>
              <w:jc w:val="center"/>
            </w:pPr>
          </w:p>
          <w:p w14:paraId="37ACCC86" w14:textId="77777777" w:rsidR="00E533A3" w:rsidRDefault="00E533A3" w:rsidP="00E533A3">
            <w:pPr>
              <w:jc w:val="center"/>
            </w:pPr>
          </w:p>
          <w:p w14:paraId="7B2F0B90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6DBA02D" w14:textId="77777777" w:rsidR="00E533A3" w:rsidRDefault="00E533A3" w:rsidP="00E533A3">
            <w:pPr>
              <w:jc w:val="center"/>
            </w:pPr>
            <w:r>
              <w:t>First Day of Fall</w:t>
            </w:r>
          </w:p>
          <w:p w14:paraId="429CCAC5" w14:textId="77777777" w:rsidR="00E533A3" w:rsidRDefault="00E533A3" w:rsidP="00E533A3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575983" wp14:editId="6311F6A4">
                  <wp:extent cx="323850" cy="371293"/>
                  <wp:effectExtent l="0" t="0" r="0" b="0"/>
                  <wp:docPr id="1" name="Picture 1" descr="http://www.eveningsail.ca/pics/16.autumn-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veningsail.ca/pics/16.autumn-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2" cy="37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BBB0A" w14:textId="77777777" w:rsidR="00E533A3" w:rsidRPr="00566EB4" w:rsidRDefault="00E533A3" w:rsidP="00E533A3">
            <w:pPr>
              <w:jc w:val="center"/>
            </w:pPr>
            <w: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6E32F73" w14:textId="77777777" w:rsidR="00E533A3" w:rsidRDefault="00E533A3" w:rsidP="00E533A3">
            <w:pPr>
              <w:jc w:val="center"/>
            </w:pPr>
          </w:p>
          <w:p w14:paraId="54A006D3" w14:textId="77777777" w:rsidR="00E533A3" w:rsidRDefault="00E533A3" w:rsidP="00E533A3">
            <w:pPr>
              <w:jc w:val="center"/>
            </w:pPr>
          </w:p>
          <w:p w14:paraId="1A32A166" w14:textId="77777777" w:rsidR="00E533A3" w:rsidRDefault="00E533A3" w:rsidP="00E533A3">
            <w:pPr>
              <w:jc w:val="center"/>
            </w:pPr>
            <w:r>
              <w:t>LIBRARY</w:t>
            </w:r>
          </w:p>
          <w:p w14:paraId="23668A3E" w14:textId="77777777" w:rsidR="00E533A3" w:rsidRPr="00566EB4" w:rsidRDefault="00E533A3" w:rsidP="00E533A3">
            <w:pPr>
              <w:jc w:val="center"/>
            </w:pPr>
            <w:r>
              <w:t>GYM</w:t>
            </w:r>
          </w:p>
        </w:tc>
        <w:tc>
          <w:tcPr>
            <w:tcW w:w="70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FD22B3D" w14:textId="77777777" w:rsidR="00E533A3" w:rsidRPr="00566EB4" w:rsidRDefault="00E533A3" w:rsidP="00E533A3"/>
        </w:tc>
      </w:tr>
      <w:tr w:rsidR="00E533A3" w14:paraId="23A27B72" w14:textId="77777777" w:rsidTr="00E533A3">
        <w:trPr>
          <w:trHeight w:val="314"/>
        </w:trPr>
        <w:tc>
          <w:tcPr>
            <w:tcW w:w="710" w:type="pct"/>
            <w:tcBorders>
              <w:bottom w:val="nil"/>
            </w:tcBorders>
          </w:tcPr>
          <w:p w14:paraId="00B1B87A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3CFEDA04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14:paraId="17FEA00D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1E4ED470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51388BA0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710" w:type="pct"/>
            <w:tcBorders>
              <w:bottom w:val="nil"/>
            </w:tcBorders>
          </w:tcPr>
          <w:p w14:paraId="01516926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707" w:type="pct"/>
            <w:tcBorders>
              <w:bottom w:val="nil"/>
            </w:tcBorders>
          </w:tcPr>
          <w:p w14:paraId="2B3B7920" w14:textId="77777777" w:rsidR="00E533A3" w:rsidRPr="00566EB4" w:rsidRDefault="00E533A3" w:rsidP="00E533A3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E533A3" w14:paraId="78C3F2C7" w14:textId="77777777" w:rsidTr="00E533A3">
        <w:trPr>
          <w:trHeight w:val="972"/>
        </w:trPr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2B6699F2" w14:textId="77777777" w:rsidR="00E533A3" w:rsidRDefault="00E533A3" w:rsidP="00E533A3">
            <w:pPr>
              <w:pStyle w:val="TableText"/>
            </w:pP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1A2CACB9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3EEB0232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58C01736" w14:textId="77777777" w:rsidR="00E533A3" w:rsidRPr="004A32E9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  <w:r w:rsidRPr="004A32E9">
              <w:rPr>
                <w:color w:val="auto"/>
                <w:sz w:val="22"/>
                <w:szCs w:val="22"/>
              </w:rPr>
              <w:t>GYM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14:paraId="5C474915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35CB9BFF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5F2C58A8" w14:textId="77777777" w:rsidR="00E533A3" w:rsidRPr="004A32E9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  <w:r w:rsidRPr="004A32E9">
              <w:rPr>
                <w:color w:val="auto"/>
                <w:sz w:val="22"/>
                <w:szCs w:val="22"/>
              </w:rP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435208C3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3D26F19D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1A0FE689" w14:textId="77777777" w:rsidR="00E533A3" w:rsidRPr="004A32E9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  <w:r w:rsidRPr="004A32E9">
              <w:rPr>
                <w:color w:val="auto"/>
                <w:sz w:val="22"/>
                <w:szCs w:val="22"/>
              </w:rPr>
              <w:t>GYM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6F0BC8B8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32202877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16BD2D2F" w14:textId="77777777" w:rsidR="00E533A3" w:rsidRPr="004A32E9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  <w:r w:rsidRPr="004A32E9">
              <w:rPr>
                <w:color w:val="auto"/>
                <w:sz w:val="22"/>
                <w:szCs w:val="22"/>
              </w:rPr>
              <w:t>MUSIC</w:t>
            </w:r>
          </w:p>
        </w:tc>
        <w:tc>
          <w:tcPr>
            <w:tcW w:w="710" w:type="pct"/>
            <w:tcBorders>
              <w:top w:val="nil"/>
              <w:bottom w:val="single" w:sz="4" w:space="0" w:color="BFBFBF" w:themeColor="background1" w:themeShade="BF"/>
            </w:tcBorders>
          </w:tcPr>
          <w:p w14:paraId="727B1047" w14:textId="77777777" w:rsidR="00E533A3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</w:p>
          <w:p w14:paraId="762C7A70" w14:textId="77777777" w:rsidR="00E533A3" w:rsidRPr="004A32E9" w:rsidRDefault="00E533A3" w:rsidP="00E533A3">
            <w:pPr>
              <w:jc w:val="center"/>
            </w:pPr>
            <w:r>
              <w:t>LIBRARY</w:t>
            </w:r>
          </w:p>
          <w:p w14:paraId="23620443" w14:textId="77777777" w:rsidR="00E533A3" w:rsidRPr="004A32E9" w:rsidRDefault="00E533A3" w:rsidP="00E533A3">
            <w:pPr>
              <w:pStyle w:val="TableText"/>
              <w:jc w:val="center"/>
              <w:rPr>
                <w:color w:val="auto"/>
                <w:sz w:val="22"/>
                <w:szCs w:val="22"/>
              </w:rPr>
            </w:pPr>
            <w:r w:rsidRPr="004A32E9">
              <w:rPr>
                <w:color w:val="auto"/>
                <w:sz w:val="22"/>
                <w:szCs w:val="22"/>
              </w:rPr>
              <w:t>GYM</w:t>
            </w:r>
          </w:p>
        </w:tc>
        <w:tc>
          <w:tcPr>
            <w:tcW w:w="707" w:type="pct"/>
            <w:tcBorders>
              <w:top w:val="nil"/>
              <w:bottom w:val="single" w:sz="4" w:space="0" w:color="BFBFBF" w:themeColor="background1" w:themeShade="BF"/>
            </w:tcBorders>
          </w:tcPr>
          <w:p w14:paraId="024A55A3" w14:textId="77777777" w:rsidR="00E533A3" w:rsidRDefault="00E533A3" w:rsidP="00E533A3">
            <w:pPr>
              <w:pStyle w:val="TableText"/>
            </w:pPr>
          </w:p>
        </w:tc>
      </w:tr>
    </w:tbl>
    <w:p w14:paraId="5C4C549B" w14:textId="77777777" w:rsidR="009F0C0C" w:rsidRPr="00B209EC" w:rsidRDefault="009F0C0C"/>
    <w:sectPr w:rsidR="009F0C0C" w:rsidRPr="00B209EC" w:rsidSect="006D34AD">
      <w:pgSz w:w="15840" w:h="12240" w:orient="landscape" w:code="1"/>
      <w:pgMar w:top="79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9/30/2016"/>
    <w:docVar w:name="MonthStart" w:val="9/1/2016"/>
  </w:docVars>
  <w:rsids>
    <w:rsidRoot w:val="004A32E9"/>
    <w:rsid w:val="000204FE"/>
    <w:rsid w:val="0006738C"/>
    <w:rsid w:val="000773D4"/>
    <w:rsid w:val="000C4137"/>
    <w:rsid w:val="00121459"/>
    <w:rsid w:val="001215A1"/>
    <w:rsid w:val="0017296A"/>
    <w:rsid w:val="00174989"/>
    <w:rsid w:val="00200FF8"/>
    <w:rsid w:val="002011B4"/>
    <w:rsid w:val="002068BF"/>
    <w:rsid w:val="0023365C"/>
    <w:rsid w:val="002B586B"/>
    <w:rsid w:val="002C291B"/>
    <w:rsid w:val="002D5455"/>
    <w:rsid w:val="002D769E"/>
    <w:rsid w:val="0032561D"/>
    <w:rsid w:val="003256A3"/>
    <w:rsid w:val="00346345"/>
    <w:rsid w:val="003A4D15"/>
    <w:rsid w:val="003B2CA6"/>
    <w:rsid w:val="00416233"/>
    <w:rsid w:val="0043218C"/>
    <w:rsid w:val="00435C4D"/>
    <w:rsid w:val="004372A4"/>
    <w:rsid w:val="00447332"/>
    <w:rsid w:val="004A32E9"/>
    <w:rsid w:val="004D44A3"/>
    <w:rsid w:val="00557BCC"/>
    <w:rsid w:val="00566EB4"/>
    <w:rsid w:val="00572A35"/>
    <w:rsid w:val="0058388E"/>
    <w:rsid w:val="006160CB"/>
    <w:rsid w:val="006163BF"/>
    <w:rsid w:val="00677665"/>
    <w:rsid w:val="0068400C"/>
    <w:rsid w:val="006A0930"/>
    <w:rsid w:val="006A7184"/>
    <w:rsid w:val="006B25D0"/>
    <w:rsid w:val="006C6EEA"/>
    <w:rsid w:val="006D34AD"/>
    <w:rsid w:val="00706288"/>
    <w:rsid w:val="0072119A"/>
    <w:rsid w:val="007516EB"/>
    <w:rsid w:val="00773432"/>
    <w:rsid w:val="007A7447"/>
    <w:rsid w:val="00805C8A"/>
    <w:rsid w:val="00815349"/>
    <w:rsid w:val="008249A2"/>
    <w:rsid w:val="008513A3"/>
    <w:rsid w:val="00862A43"/>
    <w:rsid w:val="008B2E30"/>
    <w:rsid w:val="008C4EB9"/>
    <w:rsid w:val="00912793"/>
    <w:rsid w:val="00933303"/>
    <w:rsid w:val="0093570E"/>
    <w:rsid w:val="00965B80"/>
    <w:rsid w:val="0099485B"/>
    <w:rsid w:val="00995652"/>
    <w:rsid w:val="009A2D1D"/>
    <w:rsid w:val="009A55E0"/>
    <w:rsid w:val="009B1C28"/>
    <w:rsid w:val="009E19B4"/>
    <w:rsid w:val="009F0C0C"/>
    <w:rsid w:val="009F3A90"/>
    <w:rsid w:val="009F7A3F"/>
    <w:rsid w:val="00A05205"/>
    <w:rsid w:val="00A5047E"/>
    <w:rsid w:val="00A642BE"/>
    <w:rsid w:val="00A75A9F"/>
    <w:rsid w:val="00A85B2B"/>
    <w:rsid w:val="00A97043"/>
    <w:rsid w:val="00AA2121"/>
    <w:rsid w:val="00AA53B9"/>
    <w:rsid w:val="00AB5189"/>
    <w:rsid w:val="00AF0C4A"/>
    <w:rsid w:val="00B209EC"/>
    <w:rsid w:val="00B375D1"/>
    <w:rsid w:val="00B40061"/>
    <w:rsid w:val="00B57066"/>
    <w:rsid w:val="00B60C55"/>
    <w:rsid w:val="00B70562"/>
    <w:rsid w:val="00B7165C"/>
    <w:rsid w:val="00B855BB"/>
    <w:rsid w:val="00BB37A6"/>
    <w:rsid w:val="00BC037F"/>
    <w:rsid w:val="00BC2CE7"/>
    <w:rsid w:val="00BD7CCA"/>
    <w:rsid w:val="00C03D0D"/>
    <w:rsid w:val="00C266D2"/>
    <w:rsid w:val="00C37CBA"/>
    <w:rsid w:val="00C763AE"/>
    <w:rsid w:val="00C769C3"/>
    <w:rsid w:val="00CA6150"/>
    <w:rsid w:val="00D12AAE"/>
    <w:rsid w:val="00D33BC5"/>
    <w:rsid w:val="00D71DC8"/>
    <w:rsid w:val="00D74A6C"/>
    <w:rsid w:val="00DA67B0"/>
    <w:rsid w:val="00DB67F4"/>
    <w:rsid w:val="00DE43E6"/>
    <w:rsid w:val="00E15BE2"/>
    <w:rsid w:val="00E20333"/>
    <w:rsid w:val="00E377EF"/>
    <w:rsid w:val="00E4512C"/>
    <w:rsid w:val="00E533A3"/>
    <w:rsid w:val="00E5740C"/>
    <w:rsid w:val="00ED63FD"/>
    <w:rsid w:val="00F06DF9"/>
    <w:rsid w:val="00F076AA"/>
    <w:rsid w:val="00F11980"/>
    <w:rsid w:val="00F47003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E0B5D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gif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Horizontal%20Calendar%20-%20Sunday%20Start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992CD-D254-FC47-9EAE-134A3C2BE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- Sunday Start.dotm</Template>
  <TotalTime>18</TotalTime>
  <Pages>1</Pages>
  <Words>308</Words>
  <Characters>1761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Bawn</dc:creator>
  <cp:keywords/>
  <dc:description/>
  <cp:lastModifiedBy>Alicia Bawn</cp:lastModifiedBy>
  <cp:revision>5</cp:revision>
  <cp:lastPrinted>2016-09-08T09:13:00Z</cp:lastPrinted>
  <dcterms:created xsi:type="dcterms:W3CDTF">2016-09-05T20:23:00Z</dcterms:created>
  <dcterms:modified xsi:type="dcterms:W3CDTF">2016-09-08T09:13:00Z</dcterms:modified>
  <cp:category/>
</cp:coreProperties>
</file>